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1E9" w:rsidRPr="001E3D65" w:rsidRDefault="001351E9" w:rsidP="00711FBE">
      <w:pPr>
        <w:jc w:val="right"/>
        <w:rPr>
          <w:rFonts w:ascii="Times New Roman" w:hAnsi="Times New Roman" w:cs="Times New Roman"/>
          <w:sz w:val="28"/>
          <w:szCs w:val="28"/>
        </w:rPr>
      </w:pPr>
      <w:r w:rsidRPr="001E3D65">
        <w:rPr>
          <w:rFonts w:ascii="Times New Roman" w:hAnsi="Times New Roman" w:cs="Times New Roman"/>
          <w:sz w:val="28"/>
          <w:szCs w:val="28"/>
        </w:rPr>
        <w:t>Załącznik nr 3 - Zdjęcia poglądowe</w:t>
      </w:r>
    </w:p>
    <w:p w:rsidR="001351E9" w:rsidRDefault="001351E9" w:rsidP="00711FBE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3600D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62.75pt;height:213.75pt;visibility:visible">
            <v:imagedata r:id="rId6" o:title=""/>
            <o:lock v:ext="edit" aspectratio="f"/>
          </v:shape>
        </w:pict>
      </w:r>
      <w:bookmarkEnd w:id="0"/>
    </w:p>
    <w:p w:rsidR="001351E9" w:rsidRDefault="001351E9" w:rsidP="00711FBE">
      <w:pPr>
        <w:jc w:val="right"/>
        <w:rPr>
          <w:rFonts w:ascii="Times New Roman" w:hAnsi="Times New Roman" w:cs="Times New Roman"/>
          <w:sz w:val="24"/>
          <w:szCs w:val="24"/>
        </w:rPr>
      </w:pPr>
      <w:r w:rsidRPr="0083600D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Obraz 2" o:spid="_x0000_i1026" type="#_x0000_t75" style="width:462pt;height:234.75pt;visibility:visible">
            <v:imagedata r:id="rId7" o:title=""/>
            <o:lock v:ext="edit" aspectratio="f"/>
          </v:shape>
        </w:pict>
      </w:r>
    </w:p>
    <w:p w:rsidR="001351E9" w:rsidRPr="00711FBE" w:rsidRDefault="001351E9" w:rsidP="00711FBE">
      <w:pPr>
        <w:jc w:val="right"/>
        <w:rPr>
          <w:rFonts w:ascii="Times New Roman" w:hAnsi="Times New Roman" w:cs="Times New Roman"/>
          <w:sz w:val="24"/>
          <w:szCs w:val="24"/>
        </w:rPr>
      </w:pPr>
      <w:r w:rsidRPr="0083600D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Obraz 3" o:spid="_x0000_i1027" type="#_x0000_t75" style="width:456pt;height:269.25pt;visibility:visible">
            <v:imagedata r:id="rId8" o:title=""/>
            <o:lock v:ext="edit" aspectratio="f"/>
          </v:shape>
        </w:pict>
      </w:r>
    </w:p>
    <w:sectPr w:rsidR="001351E9" w:rsidRPr="00711FBE" w:rsidSect="00711FB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1E9" w:rsidRDefault="001351E9" w:rsidP="00711FBE">
      <w:pPr>
        <w:spacing w:after="0" w:line="240" w:lineRule="auto"/>
      </w:pPr>
      <w:r>
        <w:separator/>
      </w:r>
    </w:p>
  </w:endnote>
  <w:endnote w:type="continuationSeparator" w:id="1">
    <w:p w:rsidR="001351E9" w:rsidRDefault="001351E9" w:rsidP="0071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1E9" w:rsidRDefault="001351E9" w:rsidP="00711FBE">
      <w:pPr>
        <w:spacing w:after="0" w:line="240" w:lineRule="auto"/>
      </w:pPr>
      <w:r>
        <w:separator/>
      </w:r>
    </w:p>
  </w:footnote>
  <w:footnote w:type="continuationSeparator" w:id="1">
    <w:p w:rsidR="001351E9" w:rsidRDefault="001351E9" w:rsidP="00711F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1FBE"/>
    <w:rsid w:val="001351E9"/>
    <w:rsid w:val="001740BE"/>
    <w:rsid w:val="001E3D65"/>
    <w:rsid w:val="00272FDC"/>
    <w:rsid w:val="00475EA7"/>
    <w:rsid w:val="00535D35"/>
    <w:rsid w:val="005A4C63"/>
    <w:rsid w:val="006B3EBA"/>
    <w:rsid w:val="00711FBE"/>
    <w:rsid w:val="007A0EF5"/>
    <w:rsid w:val="0083600D"/>
    <w:rsid w:val="00BF7C8E"/>
    <w:rsid w:val="00DD0F97"/>
    <w:rsid w:val="00F45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EB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11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11FBE"/>
  </w:style>
  <w:style w:type="paragraph" w:styleId="Footer">
    <w:name w:val="footer"/>
    <w:basedOn w:val="Normal"/>
    <w:link w:val="FooterChar"/>
    <w:uiPriority w:val="99"/>
    <w:rsid w:val="00711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11F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5</Words>
  <Characters>36</Characters>
  <Application>Microsoft Office Outlook</Application>
  <DocSecurity>0</DocSecurity>
  <Lines>0</Lines>
  <Paragraphs>0</Paragraphs>
  <ScaleCrop>false</ScaleCrop>
  <Company>UG Mirzec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Kukla</dc:creator>
  <cp:keywords/>
  <dc:description/>
  <cp:lastModifiedBy>admpian</cp:lastModifiedBy>
  <cp:revision>3</cp:revision>
  <cp:lastPrinted>2017-04-19T09:08:00Z</cp:lastPrinted>
  <dcterms:created xsi:type="dcterms:W3CDTF">2017-03-30T10:10:00Z</dcterms:created>
  <dcterms:modified xsi:type="dcterms:W3CDTF">2017-04-19T09:08:00Z</dcterms:modified>
</cp:coreProperties>
</file>